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 w:rsidR="00321294">
              <w:rPr>
                <w:rFonts w:cs="Times New Roman"/>
                <w:szCs w:val="28"/>
              </w:rPr>
              <w:t>17.10.2024 № 197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BC52CC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Pr="00E97E5F">
              <w:rPr>
                <w:rFonts w:cs="Times New Roman"/>
                <w:szCs w:val="28"/>
              </w:rPr>
              <w:t xml:space="preserve">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 w:rsidR="00321294">
              <w:rPr>
                <w:rFonts w:cs="Times New Roman"/>
                <w:szCs w:val="28"/>
              </w:rPr>
              <w:t xml:space="preserve"> 17.10.2024 № 197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</w:t>
            </w:r>
            <w:r w:rsidR="00BC52CC">
              <w:rPr>
                <w:rFonts w:cs="Times New Roman"/>
                <w:szCs w:val="28"/>
              </w:rPr>
              <w:t xml:space="preserve"> и науки</w:t>
            </w:r>
            <w:r w:rsidR="00D377B1"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 w:rsidR="00F64CF4">
              <w:rPr>
                <w:rFonts w:cs="Times New Roman"/>
                <w:szCs w:val="28"/>
              </w:rPr>
              <w:t>17.10.2024 № 197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бланки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(изложения)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заполняются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DC4FB6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заполняемых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полях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регистрации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DC4FB6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написание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символов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может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привести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 </w:t>
            </w:r>
            <w:r w:rsidR="00DC4FB6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тому, </w:t>
            </w:r>
          </w:p>
          <w:p w:rsidR="00C16D00" w:rsidRPr="00273C8C" w:rsidRDefault="00C16D00" w:rsidP="00DC4FB6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бланках заполняется, начиная с первой позиции 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br/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(в том числе и поля для занесения фамилии, имени и отчества участника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>итогового сочинения (изложения)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D377B1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Если участник </w:t>
            </w:r>
            <w:r w:rsidR="00D377B1" w:rsidRP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итогового сочинения (изложения)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 имеет информации для заполнения какого-то конкретного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поля,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он должен 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  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оставить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это</w:t>
            </w:r>
            <w:r w:rsidR="00BC52CC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использовать для заполнения бланков цветные ручки вместо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</w:t>
            </w:r>
            <w:r w:rsidR="00D377B1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: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17EA7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2CE2AF" wp14:editId="32B2E5A7">
                  <wp:extent cx="5602605" cy="20891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60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17EA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C17EA7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4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C17EA7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C17EA7">
              <w:rPr>
                <w:rFonts w:eastAsia="Times New Roman" w:cs="Times New Roman"/>
                <w:szCs w:val="26"/>
                <w:lang w:eastAsia="ru-RU"/>
              </w:rPr>
              <w:br/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lastRenderedPageBreak/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DC4FB6" w:rsidRDefault="00F507DB" w:rsidP="005604EB">
            <w:pPr>
              <w:pStyle w:val="ad"/>
              <w:ind w:left="0" w:firstLine="709"/>
              <w:rPr>
                <w:szCs w:val="28"/>
              </w:rPr>
            </w:pPr>
            <w:proofErr w:type="gramStart"/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</w:t>
            </w:r>
            <w:r w:rsidR="00DC4FB6">
              <w:rPr>
                <w:szCs w:val="28"/>
              </w:rPr>
              <w:t xml:space="preserve">       </w:t>
            </w:r>
            <w:r w:rsidRPr="00C82536">
              <w:rPr>
                <w:szCs w:val="28"/>
              </w:rPr>
              <w:t xml:space="preserve"> (изложен</w:t>
            </w:r>
            <w:r w:rsidRPr="00395C77">
              <w:rPr>
                <w:szCs w:val="28"/>
              </w:rPr>
              <w:t>ия).</w:t>
            </w:r>
            <w:proofErr w:type="gramEnd"/>
            <w:r w:rsidR="00DC4FB6">
              <w:rPr>
                <w:szCs w:val="28"/>
              </w:rPr>
              <w:t xml:space="preserve">     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 отметки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в </w:t>
            </w:r>
            <w:r w:rsidR="00DC4FB6">
              <w:rPr>
                <w:szCs w:val="28"/>
              </w:rPr>
              <w:t xml:space="preserve">   </w:t>
            </w:r>
            <w:r w:rsidR="005604EB" w:rsidRPr="00395C77">
              <w:rPr>
                <w:szCs w:val="28"/>
              </w:rPr>
              <w:t xml:space="preserve">поля </w:t>
            </w:r>
            <w:r w:rsidR="00DC4FB6">
              <w:rPr>
                <w:szCs w:val="28"/>
              </w:rPr>
              <w:t xml:space="preserve">  </w:t>
            </w:r>
            <w:r w:rsidR="005604EB" w:rsidRPr="00395C77">
              <w:rPr>
                <w:szCs w:val="28"/>
              </w:rPr>
              <w:t xml:space="preserve">«Удален», </w:t>
            </w:r>
          </w:p>
          <w:p w:rsidR="00F507DB" w:rsidRDefault="005604EB" w:rsidP="00DC4FB6">
            <w:pPr>
              <w:pStyle w:val="ad"/>
              <w:ind w:left="0"/>
              <w:rPr>
                <w:szCs w:val="28"/>
              </w:rPr>
            </w:pPr>
            <w:r w:rsidRPr="00395C77">
              <w:rPr>
                <w:szCs w:val="28"/>
              </w:rPr>
              <w:t>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lastRenderedPageBreak/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647F03" w:rsidRDefault="00EA0FD2" w:rsidP="007B24C9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47F03">
              <w:rPr>
                <w:rFonts w:cs="Times New Roman"/>
                <w:szCs w:val="28"/>
              </w:rPr>
              <w:t>поле «Лист</w:t>
            </w:r>
            <w:r w:rsidR="00647F03">
              <w:rPr>
                <w:rFonts w:cs="Times New Roman"/>
                <w:szCs w:val="28"/>
              </w:rPr>
              <w:t> </w:t>
            </w:r>
            <w:r w:rsidRPr="00647F03">
              <w:rPr>
                <w:rFonts w:cs="Times New Roman"/>
                <w:szCs w:val="28"/>
              </w:rPr>
              <w:t>№»</w:t>
            </w:r>
            <w:r w:rsidR="00BC52CC" w:rsidRPr="00647F03">
              <w:rPr>
                <w:rFonts w:cs="Times New Roman"/>
                <w:szCs w:val="28"/>
              </w:rPr>
              <w:t xml:space="preserve"> </w:t>
            </w:r>
            <w:r w:rsidRPr="00647F03">
              <w:rPr>
                <w:rFonts w:cs="Times New Roman"/>
                <w:szCs w:val="28"/>
              </w:rPr>
              <w:t xml:space="preserve">заполняется членом комиссии </w:t>
            </w:r>
            <w:r w:rsidR="00647F03">
              <w:rPr>
                <w:rFonts w:cs="Times New Roman"/>
                <w:szCs w:val="28"/>
              </w:rPr>
              <w:br/>
            </w:r>
            <w:r w:rsidRPr="00647F03">
              <w:rPr>
                <w:rFonts w:cs="Times New Roman"/>
                <w:szCs w:val="28"/>
              </w:rPr>
              <w:t>по проведению итогового сочинения (изложения)</w:t>
            </w:r>
            <w:r w:rsidR="00550D2E" w:rsidRPr="00647F03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647F03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Поле «ФИО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>участника»</w:t>
            </w:r>
            <w:r w:rsidR="00BC52CC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В поле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2E1AED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</w:t>
            </w:r>
            <w:r w:rsidR="002E1AED">
              <w:rPr>
                <w:szCs w:val="26"/>
              </w:rPr>
              <w:br/>
            </w:r>
            <w:r w:rsidRPr="00C82536">
              <w:rPr>
                <w:szCs w:val="26"/>
              </w:rPr>
              <w:t>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652549" w:rsidRDefault="00C82536" w:rsidP="00873885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</w:t>
            </w:r>
            <w:r w:rsidRPr="00652549">
              <w:rPr>
                <w:rFonts w:eastAsia="Times New Roman" w:cs="Times New Roman"/>
                <w:szCs w:val="28"/>
                <w:lang w:eastAsia="ru-RU"/>
              </w:rPr>
              <w:t>бланке записи участник может продолжить записи на дополнительном бланке записи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,</w:t>
            </w:r>
            <w:r w:rsidR="00C72947" w:rsidRPr="00652549">
              <w:t xml:space="preserve"> </w:t>
            </w:r>
            <w:r w:rsidR="00C72947" w:rsidRPr="00652549">
              <w:rPr>
                <w:rFonts w:eastAsia="Times New Roman" w:cs="Times New Roman"/>
                <w:szCs w:val="28"/>
                <w:lang w:eastAsia="ru-RU"/>
              </w:rPr>
              <w:t>выдаваемом членом комиссии по проведению итогового сочинения (изложения) по запросу участника итогового сочинения (изложения), в случае, когда на основном бланке записи (включая его оборотные стороны) не осталось места</w:t>
            </w:r>
            <w:r w:rsidR="00BE040C" w:rsidRPr="00652549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DC4FB6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52549">
              <w:rPr>
                <w:rFonts w:eastAsia="Times New Roman" w:cs="Times New Roman"/>
                <w:szCs w:val="28"/>
                <w:lang w:eastAsia="ru-RU"/>
              </w:rPr>
              <w:t>Запись текста сочинения (изложения) в поле для записи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потому 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недоступны</w:t>
            </w:r>
            <w:r w:rsidR="00DC4FB6">
              <w:rPr>
                <w:rFonts w:eastAsia="Times New Roman" w:cs="Times New Roman"/>
                <w:szCs w:val="28"/>
                <w:lang w:eastAsia="ru-RU"/>
              </w:rPr>
              <w:t xml:space="preserve"> 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экспертам </w:t>
            </w:r>
          </w:p>
          <w:p w:rsidR="00A8659A" w:rsidRPr="00AE7274" w:rsidRDefault="000F59D3" w:rsidP="00DC4FB6">
            <w:pPr>
              <w:widowControl w:val="0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>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2E1AED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записи выдается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членом комиссии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  <w:t>по проведению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итогового</w:t>
            </w:r>
            <w:r w:rsidR="00BC52CC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 xml:space="preserve">сочинения (изложения) по запросу участника </w:t>
            </w:r>
            <w:r w:rsidR="002E1AED"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352769">
              <w:rPr>
                <w:rFonts w:eastAsia="Times New Roman" w:cs="Times New Roman"/>
                <w:szCs w:val="28"/>
                <w:lang w:eastAsia="ru-RU"/>
              </w:rPr>
              <w:t>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2E1A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(этот код переносится </w:t>
            </w:r>
            <w:r w:rsidR="002E1AED">
              <w:rPr>
                <w:rFonts w:cs="Times New Roman"/>
                <w:color w:val="000000" w:themeColor="text1"/>
                <w:szCs w:val="28"/>
              </w:rPr>
              <w:br/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2E1AED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2E1AED">
              <w:rPr>
                <w:rFonts w:cs="Times New Roman"/>
                <w:szCs w:val="28"/>
              </w:rPr>
              <w:br/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</w:t>
            </w:r>
            <w:r w:rsidR="00BC52CC">
              <w:rPr>
                <w:rFonts w:eastAsia="Times New Roman" w:cs="Times New Roman"/>
                <w:szCs w:val="26"/>
                <w:u w:val="single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 xml:space="preserve">дублирует </w:t>
            </w:r>
            <w:r w:rsidR="002E1AED">
              <w:rPr>
                <w:rFonts w:eastAsia="Times New Roman" w:cs="Times New Roman"/>
                <w:szCs w:val="26"/>
                <w:lang w:eastAsia="ru-RU"/>
              </w:rPr>
              <w:br/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ED12CB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ED12CB">
              <w:rPr>
                <w:rFonts w:cs="Times New Roman"/>
                <w:szCs w:val="28"/>
              </w:rPr>
              <w:t>«Код работы»</w:t>
            </w:r>
            <w:r w:rsidR="00ED12CB" w:rsidRPr="00ED12CB">
              <w:rPr>
                <w:rFonts w:cs="Times New Roman"/>
                <w:szCs w:val="28"/>
              </w:rPr>
              <w:t xml:space="preserve"> (код работы должен совпадать с кодом работы на бланке регистрации и бланке записи).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8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FCE" w:rsidRDefault="00227FCE" w:rsidP="00CE0494">
      <w:r>
        <w:separator/>
      </w:r>
    </w:p>
    <w:p w:rsidR="00227FCE" w:rsidRDefault="00227FCE"/>
  </w:endnote>
  <w:endnote w:type="continuationSeparator" w:id="0">
    <w:p w:rsidR="00227FCE" w:rsidRDefault="00227FCE" w:rsidP="00CE0494">
      <w:r>
        <w:continuationSeparator/>
      </w:r>
    </w:p>
    <w:p w:rsidR="00227FCE" w:rsidRDefault="00227F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FCE" w:rsidRDefault="00227FCE" w:rsidP="00CE0494">
      <w:r>
        <w:separator/>
      </w:r>
    </w:p>
    <w:p w:rsidR="00227FCE" w:rsidRDefault="00227FCE"/>
  </w:footnote>
  <w:footnote w:type="continuationSeparator" w:id="0">
    <w:p w:rsidR="00227FCE" w:rsidRDefault="00227FCE" w:rsidP="00CE0494">
      <w:r>
        <w:continuationSeparator/>
      </w:r>
    </w:p>
    <w:p w:rsidR="00227FCE" w:rsidRDefault="00227FC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CF4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8437F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27FCE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1AED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1294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47F03"/>
    <w:rsid w:val="006504E5"/>
    <w:rsid w:val="00652549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4819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2CC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17EA7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72947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377B1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37EF"/>
    <w:rsid w:val="00D87ADE"/>
    <w:rsid w:val="00D9047E"/>
    <w:rsid w:val="00D94897"/>
    <w:rsid w:val="00D96A7E"/>
    <w:rsid w:val="00DA47D0"/>
    <w:rsid w:val="00DA7B7A"/>
    <w:rsid w:val="00DC32B3"/>
    <w:rsid w:val="00DC4FB6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12CB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64CF4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2FE02-B65B-4DA8-9FD3-BCB53476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47</TotalTime>
  <Pages>13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Людмила</cp:lastModifiedBy>
  <cp:revision>7</cp:revision>
  <cp:lastPrinted>2019-10-17T09:28:00Z</cp:lastPrinted>
  <dcterms:created xsi:type="dcterms:W3CDTF">2024-10-16T11:42:00Z</dcterms:created>
  <dcterms:modified xsi:type="dcterms:W3CDTF">2024-11-08T03:50:00Z</dcterms:modified>
</cp:coreProperties>
</file>